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71" w:rsidRDefault="001A3171">
      <w:pPr>
        <w:rPr>
          <w:sz w:val="48"/>
          <w:szCs w:val="48"/>
        </w:rPr>
      </w:pPr>
      <w:r w:rsidRPr="00642805">
        <w:rPr>
          <w:sz w:val="48"/>
          <w:szCs w:val="4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769.5pt;height:37.5pt" fillcolor="black">
            <v:shadow color="#868686"/>
            <v:textpath style="font-family:&quot;Arial Black&quot;" fitshape="t" trim="t" string="Приходила Коляда на кануне Рождества!"/>
          </v:shape>
        </w:pict>
      </w:r>
    </w:p>
    <w:p w:rsidR="001A3171" w:rsidRPr="005C4EC1" w:rsidRDefault="001A3171" w:rsidP="00661D44">
      <w:pPr>
        <w:ind w:firstLine="851"/>
        <w:jc w:val="both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303.9pt;margin-top:82.6pt;width:486.3pt;height:351.15pt;z-index:251653120;visibility:visible">
            <v:imagedata r:id="rId4" o:title=""/>
            <w10:wrap type="square"/>
          </v:shape>
        </w:pict>
      </w:r>
      <w:r w:rsidRPr="005C4EC1">
        <w:rPr>
          <w:sz w:val="36"/>
          <w:szCs w:val="36"/>
        </w:rPr>
        <w:t xml:space="preserve">В нашем детском саду «Гном» прошли Святочные гуляния!  Средняя, старшая 1 и старшая 2 группы колядовали внутри сада. Был соблюдён народный порядок проведения этого прекрасного торжества: </w:t>
      </w:r>
    </w:p>
    <w:p w:rsidR="001A3171" w:rsidRPr="005C4EC1" w:rsidRDefault="001A3171" w:rsidP="005C4EC1">
      <w:pPr>
        <w:rPr>
          <w:sz w:val="36"/>
          <w:szCs w:val="36"/>
        </w:rPr>
      </w:pPr>
      <w:r w:rsidRPr="005C4EC1">
        <w:rPr>
          <w:b/>
          <w:bCs/>
          <w:sz w:val="36"/>
          <w:szCs w:val="36"/>
        </w:rPr>
        <w:t>1.</w:t>
      </w:r>
      <w:r w:rsidRPr="005C4EC1">
        <w:rPr>
          <w:sz w:val="36"/>
          <w:szCs w:val="36"/>
        </w:rPr>
        <w:t xml:space="preserve"> Ряжение. Ребята наряжались в костюмы: девочки в сарафанах и платках, мальчики в костюмах зверей. Все ребята называли себя РЯЖЕНЫМИ.</w:t>
      </w:r>
    </w:p>
    <w:p w:rsidR="001A3171" w:rsidRPr="005C4EC1" w:rsidRDefault="001A3171" w:rsidP="00AD435B">
      <w:pPr>
        <w:rPr>
          <w:sz w:val="36"/>
          <w:szCs w:val="36"/>
        </w:rPr>
      </w:pPr>
      <w:r w:rsidRPr="005C4EC1">
        <w:rPr>
          <w:b/>
          <w:bCs/>
          <w:sz w:val="36"/>
          <w:szCs w:val="36"/>
        </w:rPr>
        <w:t>2.</w:t>
      </w:r>
      <w:r>
        <w:rPr>
          <w:sz w:val="36"/>
          <w:szCs w:val="36"/>
        </w:rPr>
        <w:t xml:space="preserve"> Шествие</w:t>
      </w:r>
      <w:r w:rsidRPr="005C4EC1">
        <w:rPr>
          <w:sz w:val="36"/>
          <w:szCs w:val="36"/>
        </w:rPr>
        <w:t xml:space="preserve"> ряженых с «Колядой».</w:t>
      </w:r>
    </w:p>
    <w:p w:rsidR="001A3171" w:rsidRDefault="001A3171" w:rsidP="005C4EC1">
      <w:pPr>
        <w:rPr>
          <w:sz w:val="36"/>
          <w:szCs w:val="36"/>
        </w:rPr>
      </w:pPr>
      <w:r w:rsidRPr="005C4EC1">
        <w:rPr>
          <w:b/>
          <w:bCs/>
          <w:sz w:val="36"/>
          <w:szCs w:val="36"/>
        </w:rPr>
        <w:t>3</w:t>
      </w:r>
      <w:r w:rsidRPr="005C4EC1">
        <w:rPr>
          <w:sz w:val="36"/>
          <w:szCs w:val="36"/>
        </w:rPr>
        <w:t>. Колядование.</w:t>
      </w:r>
      <w:r>
        <w:rPr>
          <w:sz w:val="36"/>
          <w:szCs w:val="36"/>
        </w:rPr>
        <w:t xml:space="preserve"> </w:t>
      </w:r>
      <w:r w:rsidRPr="005C4EC1">
        <w:rPr>
          <w:sz w:val="36"/>
          <w:szCs w:val="36"/>
        </w:rPr>
        <w:t>Пение колядок, игра</w:t>
      </w:r>
    </w:p>
    <w:p w:rsidR="001A3171" w:rsidRDefault="001A3171" w:rsidP="005C4EC1">
      <w:pPr>
        <w:rPr>
          <w:sz w:val="36"/>
          <w:szCs w:val="36"/>
        </w:rPr>
      </w:pPr>
      <w:r>
        <w:rPr>
          <w:sz w:val="36"/>
          <w:szCs w:val="36"/>
        </w:rPr>
        <w:t>н</w:t>
      </w:r>
      <w:r w:rsidRPr="005C4EC1">
        <w:rPr>
          <w:sz w:val="36"/>
          <w:szCs w:val="36"/>
        </w:rPr>
        <w:t>а</w:t>
      </w:r>
      <w:r>
        <w:rPr>
          <w:sz w:val="36"/>
          <w:szCs w:val="36"/>
        </w:rPr>
        <w:t xml:space="preserve"> </w:t>
      </w:r>
      <w:r w:rsidRPr="005C4EC1">
        <w:rPr>
          <w:sz w:val="36"/>
          <w:szCs w:val="36"/>
        </w:rPr>
        <w:t>народных шумовых</w:t>
      </w:r>
    </w:p>
    <w:p w:rsidR="001A3171" w:rsidRPr="00B97B1C" w:rsidRDefault="001A3171" w:rsidP="005C4EC1">
      <w:pPr>
        <w:rPr>
          <w:sz w:val="36"/>
          <w:szCs w:val="36"/>
        </w:rPr>
      </w:pPr>
      <w:r w:rsidRPr="005C4EC1">
        <w:rPr>
          <w:sz w:val="36"/>
          <w:szCs w:val="36"/>
        </w:rPr>
        <w:t xml:space="preserve"> инструментах.</w:t>
      </w:r>
    </w:p>
    <w:p w:rsidR="001A3171" w:rsidRPr="00AD435B" w:rsidRDefault="001A3171" w:rsidP="005C4EC1">
      <w:pPr>
        <w:rPr>
          <w:sz w:val="36"/>
          <w:szCs w:val="36"/>
        </w:rPr>
      </w:pPr>
      <w:r w:rsidRPr="00B97B1C">
        <w:rPr>
          <w:b/>
          <w:bCs/>
          <w:sz w:val="36"/>
          <w:szCs w:val="36"/>
        </w:rPr>
        <w:t>4.</w:t>
      </w:r>
      <w:r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Обряд посевания.</w:t>
      </w:r>
    </w:p>
    <w:p w:rsidR="001A3171" w:rsidRPr="00B97B1C" w:rsidRDefault="001A3171" w:rsidP="005C4EC1">
      <w:pPr>
        <w:rPr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Pr="005C4EC1">
        <w:rPr>
          <w:sz w:val="36"/>
          <w:szCs w:val="36"/>
        </w:rPr>
        <w:t>. Угощения.</w:t>
      </w:r>
      <w:r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6. </w:t>
      </w:r>
      <w:r>
        <w:rPr>
          <w:sz w:val="36"/>
          <w:szCs w:val="36"/>
        </w:rPr>
        <w:t>Чаепитие.</w:t>
      </w:r>
    </w:p>
    <w:p w:rsidR="001A3171" w:rsidRPr="005C4EC1" w:rsidRDefault="001A3171" w:rsidP="005C4EC1">
      <w:pPr>
        <w:rPr>
          <w:sz w:val="36"/>
          <w:szCs w:val="36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  <w:r>
        <w:rPr>
          <w:noProof/>
        </w:rPr>
        <w:pict>
          <v:shape id="Рисунок 4" o:spid="_x0000_s1027" type="#_x0000_t75" style="position:absolute;left:0;text-align:left;margin-left:416.05pt;margin-top:-14.8pt;width:374.05pt;height:520.25pt;z-index:251656192;visibility:visible">
            <v:imagedata r:id="rId5" o:title=""/>
            <w10:wrap type="square"/>
          </v:shape>
        </w:pict>
      </w:r>
      <w:r>
        <w:rPr>
          <w:noProof/>
        </w:rPr>
        <w:pict>
          <v:shape id="Рисунок 6" o:spid="_x0000_s1028" type="#_x0000_t75" style="position:absolute;left:0;text-align:left;margin-left:3.25pt;margin-top:-14.8pt;width:369.1pt;height:271.9pt;z-index:251655168;visibility:visible">
            <v:imagedata r:id="rId6" o:title=""/>
            <w10:wrap type="square"/>
          </v:shape>
        </w:pict>
      </w: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  <w:r>
        <w:rPr>
          <w:noProof/>
        </w:rPr>
        <w:pict>
          <v:shape id="Рисунок 3" o:spid="_x0000_s1029" type="#_x0000_t75" style="position:absolute;left:0;text-align:left;margin-left:-378.1pt;margin-top:70pt;width:378.55pt;height:253.75pt;z-index:251657216;visibility:visible">
            <v:imagedata r:id="rId7" o:title=""/>
            <w10:wrap type="square"/>
          </v:shape>
        </w:pict>
      </w:r>
    </w:p>
    <w:p w:rsidR="001A3171" w:rsidRDefault="001A3171" w:rsidP="005C4EC1">
      <w:pPr>
        <w:ind w:firstLine="851"/>
        <w:rPr>
          <w:sz w:val="44"/>
          <w:szCs w:val="44"/>
        </w:rPr>
      </w:pPr>
      <w:r>
        <w:rPr>
          <w:noProof/>
        </w:rPr>
        <w:pict>
          <v:shape id="Рисунок 5" o:spid="_x0000_s1030" type="#_x0000_t75" style="position:absolute;left:0;text-align:left;margin-left:3.25pt;margin-top:-14.8pt;width:544.95pt;height:270.25pt;z-index:251654144;visibility:visible">
            <v:imagedata r:id="rId8" o:title=""/>
            <w10:wrap type="square"/>
          </v:shape>
        </w:pict>
      </w: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  <w:r>
        <w:rPr>
          <w:noProof/>
        </w:rPr>
        <w:pict>
          <v:shape id="_x0000_s1031" type="#_x0000_t75" style="position:absolute;left:0;text-align:left;margin-left:-401.7pt;margin-top:26.35pt;width:596.65pt;height:256.1pt;z-index:251658240;visibility:visible">
            <v:imagedata r:id="rId9" o:title=""/>
            <w10:wrap type="square"/>
          </v:shape>
        </w:pict>
      </w: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Default="001A3171" w:rsidP="005C4EC1">
      <w:pPr>
        <w:ind w:firstLine="851"/>
        <w:rPr>
          <w:sz w:val="44"/>
          <w:szCs w:val="44"/>
        </w:rPr>
      </w:pPr>
    </w:p>
    <w:p w:rsidR="001A3171" w:rsidRPr="00F035B1" w:rsidRDefault="001A3171" w:rsidP="00661D44">
      <w:pPr>
        <w:ind w:firstLine="851"/>
        <w:jc w:val="both"/>
        <w:rPr>
          <w:sz w:val="40"/>
          <w:szCs w:val="40"/>
        </w:rPr>
      </w:pPr>
      <w:r>
        <w:rPr>
          <w:noProof/>
        </w:rPr>
        <w:pict>
          <v:shape id="_x0000_s1032" type="#_x0000_t75" style="position:absolute;left:0;text-align:left;margin-left:2.05pt;margin-top:133.95pt;width:468.25pt;height:337.55pt;z-index:251659264;visibility:visible">
            <v:imagedata r:id="rId10" o:title=""/>
            <w10:wrap type="square"/>
          </v:shape>
        </w:pict>
      </w:r>
      <w:r>
        <w:rPr>
          <w:noProof/>
        </w:rPr>
        <w:pict>
          <v:shape id="_x0000_s1033" type="#_x0000_t75" style="position:absolute;left:0;text-align:left;margin-left:486pt;margin-top:133.95pt;width:286.5pt;height:396pt;z-index:251660288;visibility:visible">
            <v:imagedata r:id="rId11" o:title=""/>
            <w10:wrap type="square"/>
          </v:shape>
        </w:pict>
      </w:r>
      <w:r w:rsidRPr="00F035B1">
        <w:rPr>
          <w:sz w:val="40"/>
          <w:szCs w:val="40"/>
        </w:rPr>
        <w:t xml:space="preserve">Ребята подготовительной группы колядовали за пределами детского сада.  С весёлыми колядками мы посетили два магазина: «Минимаркет  Янта», магазин Иркутского хлебозавода. Работники магазинов тепло встретили ребят, отвлеклись от работы. Щедро одарили угощениями! </w:t>
      </w:r>
    </w:p>
    <w:p w:rsidR="001A3171" w:rsidRDefault="001A3171" w:rsidP="00661D44">
      <w:pPr>
        <w:rPr>
          <w:sz w:val="44"/>
          <w:szCs w:val="44"/>
        </w:rPr>
      </w:pPr>
    </w:p>
    <w:p w:rsidR="001A3171" w:rsidRDefault="001A3171" w:rsidP="00661D44">
      <w:pPr>
        <w:rPr>
          <w:sz w:val="44"/>
          <w:szCs w:val="44"/>
        </w:rPr>
      </w:pPr>
      <w:r>
        <w:rPr>
          <w:noProof/>
        </w:rPr>
        <w:pict>
          <v:shape id="Рисунок 7" o:spid="_x0000_s1034" type="#_x0000_t75" style="position:absolute;margin-left:392.75pt;margin-top:.55pt;width:391.15pt;height:336.35pt;z-index:251661312;visibility:visible">
            <v:imagedata r:id="rId12" o:title=""/>
            <w10:wrap type="square"/>
          </v:shape>
        </w:pict>
      </w:r>
      <w:r w:rsidRPr="001B406E">
        <w:rPr>
          <w:noProof/>
          <w:sz w:val="44"/>
          <w:szCs w:val="44"/>
        </w:rPr>
        <w:pict>
          <v:shape id="Рисунок 5" o:spid="_x0000_i1026" type="#_x0000_t75" style="width:305.25pt;height:132pt;visibility:visible">
            <v:imagedata r:id="rId13" o:title=""/>
          </v:shape>
        </w:pict>
      </w:r>
    </w:p>
    <w:p w:rsidR="001A3171" w:rsidRPr="00F035B1" w:rsidRDefault="001A3171" w:rsidP="00661D44">
      <w:pPr>
        <w:rPr>
          <w:sz w:val="36"/>
          <w:szCs w:val="36"/>
        </w:rPr>
      </w:pPr>
      <w:r>
        <w:rPr>
          <w:noProof/>
        </w:rPr>
        <w:pict>
          <v:shape id="_x0000_s1035" type="#_x0000_t75" style="position:absolute;margin-left:2.05pt;margin-top:68.25pt;width:484.8pt;height:316.3pt;z-index:251662336;visibility:visible">
            <v:imagedata r:id="rId14" o:title=""/>
            <w10:wrap type="square"/>
          </v:shape>
        </w:pict>
      </w:r>
      <w:r w:rsidRPr="00F035B1">
        <w:rPr>
          <w:sz w:val="36"/>
          <w:szCs w:val="36"/>
        </w:rPr>
        <w:t>Наше шествие сопровождалось весёлой</w:t>
      </w:r>
      <w:r>
        <w:rPr>
          <w:sz w:val="36"/>
          <w:szCs w:val="36"/>
        </w:rPr>
        <w:t xml:space="preserve"> музыкой в виртуозном исполнении баяниста Александра!</w:t>
      </w:r>
    </w:p>
    <w:p w:rsidR="001A3171" w:rsidRDefault="001A3171" w:rsidP="00661D44">
      <w:pPr>
        <w:rPr>
          <w:sz w:val="40"/>
          <w:szCs w:val="40"/>
        </w:rPr>
      </w:pPr>
    </w:p>
    <w:p w:rsidR="001A3171" w:rsidRPr="00F035B1" w:rsidRDefault="001A3171" w:rsidP="00661D44">
      <w:pPr>
        <w:rPr>
          <w:sz w:val="40"/>
          <w:szCs w:val="40"/>
        </w:rPr>
      </w:pPr>
      <w:r>
        <w:rPr>
          <w:sz w:val="40"/>
          <w:szCs w:val="40"/>
        </w:rPr>
        <w:t xml:space="preserve">Продавцы и посетители магазинов приносили слова большой благодарности за подаренный праздник! </w:t>
      </w:r>
    </w:p>
    <w:sectPr w:rsidR="001A3171" w:rsidRPr="00F035B1" w:rsidSect="00932EE1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1824"/>
    <w:rsid w:val="001A3171"/>
    <w:rsid w:val="001B406E"/>
    <w:rsid w:val="002F4F9C"/>
    <w:rsid w:val="005C4EC1"/>
    <w:rsid w:val="00642805"/>
    <w:rsid w:val="00661D44"/>
    <w:rsid w:val="006772DD"/>
    <w:rsid w:val="00691E0E"/>
    <w:rsid w:val="0070500A"/>
    <w:rsid w:val="007B5265"/>
    <w:rsid w:val="0092659D"/>
    <w:rsid w:val="00932EE1"/>
    <w:rsid w:val="00AD435B"/>
    <w:rsid w:val="00B81824"/>
    <w:rsid w:val="00B97B1C"/>
    <w:rsid w:val="00E00E6A"/>
    <w:rsid w:val="00F03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E6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C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4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149</TotalTime>
  <Pages>5</Pages>
  <Words>142</Words>
  <Characters>811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женя</cp:lastModifiedBy>
  <cp:revision>7</cp:revision>
  <cp:lastPrinted>2014-01-20T04:30:00Z</cp:lastPrinted>
  <dcterms:created xsi:type="dcterms:W3CDTF">2014-01-20T01:09:00Z</dcterms:created>
  <dcterms:modified xsi:type="dcterms:W3CDTF">2014-01-20T04:33:00Z</dcterms:modified>
</cp:coreProperties>
</file>